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855E"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Ms</w:t>
      </w:r>
      <w:r w:rsidR="2A9F158F" w:rsidRPr="1476D061">
        <w:rPr>
          <w:rFonts w:ascii="Calibri" w:hAnsi="Calibri" w:cs="Calibri"/>
          <w:color w:val="000000"/>
          <w:spacing w:val="-2"/>
          <w:sz w:val="20"/>
          <w:szCs w:val="20"/>
        </w:rPr>
        <w:t>.</w:t>
      </w:r>
      <w:r w:rsidRPr="1476D061">
        <w:rPr>
          <w:rFonts w:ascii="Calibri" w:hAnsi="Calibri" w:cs="Calibri"/>
          <w:color w:val="000000"/>
          <w:spacing w:val="-2"/>
          <w:sz w:val="20"/>
          <w:szCs w:val="20"/>
        </w:rPr>
        <w:t xml:space="preserve"> </w:t>
      </w:r>
      <w:r w:rsidR="694A809A" w:rsidRPr="1476D061">
        <w:rPr>
          <w:rFonts w:ascii="Calibri" w:hAnsi="Calibri" w:cs="Calibri"/>
          <w:color w:val="000000"/>
          <w:spacing w:val="-2"/>
          <w:sz w:val="20"/>
          <w:szCs w:val="20"/>
        </w:rPr>
        <w:t>First name</w:t>
      </w:r>
      <w:r w:rsidRPr="1476D061">
        <w:rPr>
          <w:rFonts w:ascii="Calibri" w:hAnsi="Calibri" w:cs="Calibri"/>
          <w:color w:val="000000"/>
          <w:spacing w:val="-2"/>
          <w:sz w:val="20"/>
          <w:szCs w:val="20"/>
        </w:rPr>
        <w:t xml:space="preserve"> Surname</w:t>
      </w:r>
    </w:p>
    <w:p w14:paraId="452247E2"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Name of company</w:t>
      </w:r>
    </w:p>
    <w:p w14:paraId="4F2C6FAF"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Address Line One</w:t>
      </w:r>
    </w:p>
    <w:p w14:paraId="76C56A75"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Address Line Two</w:t>
      </w:r>
    </w:p>
    <w:p w14:paraId="0E91FB33"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Country, Post/zip-code</w:t>
      </w:r>
    </w:p>
    <w:p w14:paraId="115E8E33"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p>
    <w:p w14:paraId="4BC590CF" w14:textId="6475BA9A" w:rsidR="00123324" w:rsidRPr="004C575D" w:rsidRDefault="1183DC61"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w:t>
      </w:r>
      <w:r w:rsidR="00E13C03" w:rsidRPr="1476D061">
        <w:rPr>
          <w:rFonts w:ascii="Calibri" w:hAnsi="Calibri" w:cs="Calibri"/>
          <w:color w:val="000000"/>
          <w:spacing w:val="-2"/>
          <w:sz w:val="20"/>
          <w:szCs w:val="20"/>
        </w:rPr>
        <w:t>Date</w:t>
      </w:r>
      <w:r w:rsidR="4D889CF6" w:rsidRPr="1476D061">
        <w:rPr>
          <w:rFonts w:ascii="Calibri" w:hAnsi="Calibri" w:cs="Calibri"/>
          <w:color w:val="000000"/>
          <w:spacing w:val="-2"/>
          <w:sz w:val="20"/>
          <w:szCs w:val="20"/>
        </w:rPr>
        <w:t>]</w:t>
      </w:r>
    </w:p>
    <w:p w14:paraId="75512DD6" w14:textId="7777777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p>
    <w:p w14:paraId="46586660" w14:textId="2A0964D7" w:rsidR="00123324" w:rsidRPr="004C575D" w:rsidRDefault="00123324" w:rsidP="00123324">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 xml:space="preserve">Dear </w:t>
      </w:r>
      <w:r w:rsidR="002852A3" w:rsidRPr="1476D061">
        <w:rPr>
          <w:rFonts w:ascii="Calibri" w:hAnsi="Calibri" w:cs="Calibri"/>
          <w:color w:val="000000"/>
          <w:spacing w:val="-2"/>
          <w:sz w:val="20"/>
          <w:szCs w:val="20"/>
        </w:rPr>
        <w:t>[</w:t>
      </w:r>
      <w:r w:rsidR="00DC3600">
        <w:rPr>
          <w:rFonts w:ascii="Calibri" w:hAnsi="Calibri" w:cs="Calibri"/>
          <w:color w:val="000000"/>
          <w:spacing w:val="-2"/>
          <w:sz w:val="20"/>
          <w:szCs w:val="20"/>
        </w:rPr>
        <w:t>Official</w:t>
      </w:r>
      <w:r w:rsidR="002852A3" w:rsidRPr="1476D061">
        <w:rPr>
          <w:rFonts w:ascii="Calibri" w:hAnsi="Calibri" w:cs="Calibri"/>
          <w:color w:val="000000"/>
          <w:spacing w:val="-2"/>
          <w:sz w:val="20"/>
          <w:szCs w:val="20"/>
        </w:rPr>
        <w:t xml:space="preserve"> Name],</w:t>
      </w:r>
    </w:p>
    <w:p w14:paraId="2A655107" w14:textId="77777777" w:rsidR="002852A3" w:rsidRPr="004C575D" w:rsidRDefault="002852A3" w:rsidP="00123324">
      <w:pPr>
        <w:autoSpaceDE w:val="0"/>
        <w:autoSpaceDN w:val="0"/>
        <w:adjustRightInd w:val="0"/>
        <w:spacing w:line="288" w:lineRule="auto"/>
        <w:textAlignment w:val="center"/>
        <w:rPr>
          <w:rFonts w:ascii="Calibri" w:hAnsi="Calibri" w:cs="Calibri"/>
          <w:color w:val="000000"/>
          <w:spacing w:val="-2"/>
          <w:sz w:val="20"/>
          <w:szCs w:val="20"/>
        </w:rPr>
      </w:pPr>
    </w:p>
    <w:p w14:paraId="0A31F2E8" w14:textId="3DD56BE2"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r>
        <w:rPr>
          <w:rFonts w:ascii="Calibri" w:hAnsi="Calibri" w:cs="Calibri"/>
          <w:color w:val="000000"/>
          <w:spacing w:val="-2"/>
          <w:sz w:val="20"/>
          <w:szCs w:val="20"/>
        </w:rPr>
        <w:t xml:space="preserve">I am writing as a volunteer with </w:t>
      </w:r>
      <w:r w:rsidRPr="00DC3600">
        <w:rPr>
          <w:rFonts w:ascii="Calibri" w:hAnsi="Calibri" w:cs="Calibri"/>
          <w:b/>
          <w:bCs/>
          <w:color w:val="000000"/>
          <w:spacing w:val="-2"/>
          <w:sz w:val="20"/>
          <w:szCs w:val="20"/>
        </w:rPr>
        <w:t>Shatterproof</w:t>
      </w:r>
      <w:r>
        <w:rPr>
          <w:rFonts w:ascii="Calibri" w:hAnsi="Calibri" w:cs="Calibri"/>
          <w:color w:val="000000"/>
          <w:spacing w:val="-2"/>
          <w:sz w:val="20"/>
          <w:szCs w:val="20"/>
        </w:rPr>
        <w:t xml:space="preserve">, </w:t>
      </w:r>
      <w:r w:rsidRPr="00DC3600">
        <w:rPr>
          <w:rFonts w:ascii="Calibri" w:hAnsi="Calibri" w:cs="Calibri"/>
          <w:color w:val="000000"/>
          <w:spacing w:val="-2"/>
          <w:sz w:val="20"/>
          <w:szCs w:val="20"/>
        </w:rPr>
        <w:t>a national nonprofit organization dedicated to transforming how addiction is treated in America.</w:t>
      </w:r>
    </w:p>
    <w:p w14:paraId="39406069"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p>
    <w:p w14:paraId="75BF6379"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r w:rsidRPr="00DC3600">
        <w:rPr>
          <w:rFonts w:ascii="Calibri" w:hAnsi="Calibri" w:cs="Calibri"/>
          <w:color w:val="000000"/>
          <w:spacing w:val="-2"/>
          <w:sz w:val="20"/>
          <w:szCs w:val="20"/>
        </w:rPr>
        <w:t xml:space="preserve">On </w:t>
      </w:r>
      <w:r w:rsidRPr="00DC3600">
        <w:rPr>
          <w:rFonts w:ascii="Calibri" w:hAnsi="Calibri" w:cs="Calibri"/>
          <w:b/>
          <w:bCs/>
          <w:color w:val="000000"/>
          <w:spacing w:val="-2"/>
          <w:sz w:val="20"/>
          <w:szCs w:val="20"/>
        </w:rPr>
        <w:t>September 13</w:t>
      </w:r>
      <w:r w:rsidRPr="00DC3600">
        <w:rPr>
          <w:rFonts w:ascii="Calibri" w:hAnsi="Calibri" w:cs="Calibri"/>
          <w:color w:val="000000"/>
          <w:spacing w:val="-2"/>
          <w:sz w:val="20"/>
          <w:szCs w:val="20"/>
        </w:rPr>
        <w:t xml:space="preserve">, Shatterproof will observe its inaugural </w:t>
      </w:r>
      <w:r w:rsidRPr="00DC3600">
        <w:rPr>
          <w:rFonts w:ascii="Calibri" w:hAnsi="Calibri" w:cs="Calibri"/>
          <w:b/>
          <w:bCs/>
          <w:color w:val="000000"/>
          <w:spacing w:val="-2"/>
          <w:sz w:val="20"/>
          <w:szCs w:val="20"/>
        </w:rPr>
        <w:t>Love People Loudly Day</w:t>
      </w:r>
      <w:r w:rsidRPr="00DC3600">
        <w:rPr>
          <w:rFonts w:ascii="Calibri" w:hAnsi="Calibri" w:cs="Calibri"/>
          <w:color w:val="000000"/>
          <w:spacing w:val="-2"/>
          <w:sz w:val="20"/>
          <w:szCs w:val="20"/>
        </w:rPr>
        <w:t>, a national movement that encourages individuals, families, organizations, and communities to choose compassion over stigma and support those impacted by addiction.</w:t>
      </w:r>
    </w:p>
    <w:p w14:paraId="4A581629"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p>
    <w:p w14:paraId="305710D1"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r w:rsidRPr="00DC3600">
        <w:rPr>
          <w:rFonts w:ascii="Calibri" w:hAnsi="Calibri" w:cs="Calibri"/>
          <w:color w:val="000000"/>
          <w:spacing w:val="-2"/>
          <w:sz w:val="20"/>
          <w:szCs w:val="20"/>
        </w:rPr>
        <w:t>Addiction affects millions of Americans and touches families in every community. Yet stigma often prevents individuals from seeking help or feeling supported. Love People Loudly Day seeks to foster understanding, connection, hope, and recovery through visible acts of compassion and awareness.</w:t>
      </w:r>
    </w:p>
    <w:p w14:paraId="172CE750"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p>
    <w:p w14:paraId="30B2A32F"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r w:rsidRPr="00DC3600">
        <w:rPr>
          <w:rFonts w:ascii="Calibri" w:hAnsi="Calibri" w:cs="Calibri"/>
          <w:color w:val="000000"/>
          <w:spacing w:val="-2"/>
          <w:sz w:val="20"/>
          <w:szCs w:val="20"/>
        </w:rPr>
        <w:t xml:space="preserve">I respectfully request that </w:t>
      </w:r>
      <w:r w:rsidRPr="00DC3600">
        <w:rPr>
          <w:rFonts w:ascii="Calibri" w:hAnsi="Calibri" w:cs="Calibri"/>
          <w:b/>
          <w:bCs/>
          <w:color w:val="000000"/>
          <w:spacing w:val="-2"/>
          <w:sz w:val="20"/>
          <w:szCs w:val="20"/>
        </w:rPr>
        <w:t>[City/County/State Name]</w:t>
      </w:r>
      <w:r w:rsidRPr="00DC3600">
        <w:rPr>
          <w:rFonts w:ascii="Calibri" w:hAnsi="Calibri" w:cs="Calibri"/>
          <w:color w:val="000000"/>
          <w:spacing w:val="-2"/>
          <w:sz w:val="20"/>
          <w:szCs w:val="20"/>
        </w:rPr>
        <w:t xml:space="preserve"> recognize September 13 as Love People Loudly Day through an official proclamation.</w:t>
      </w:r>
    </w:p>
    <w:p w14:paraId="502B019D"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p>
    <w:p w14:paraId="1CE9BF13"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r w:rsidRPr="00DC3600">
        <w:rPr>
          <w:rFonts w:ascii="Calibri" w:hAnsi="Calibri" w:cs="Calibri"/>
          <w:color w:val="000000"/>
          <w:spacing w:val="-2"/>
          <w:sz w:val="20"/>
          <w:szCs w:val="20"/>
        </w:rPr>
        <w:t>Your recognition would help raise awareness, honor individuals and families impacted by addiction, and encourage a culture of compassion throughout our community.</w:t>
      </w:r>
    </w:p>
    <w:p w14:paraId="4E5409FA" w14:textId="77777777" w:rsidR="00DC3600" w:rsidRPr="00DC3600"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p>
    <w:p w14:paraId="02EAA038" w14:textId="094F88E5" w:rsidR="00DC3600" w:rsidRPr="004C575D" w:rsidRDefault="00DC3600" w:rsidP="00DC3600">
      <w:pPr>
        <w:autoSpaceDE w:val="0"/>
        <w:autoSpaceDN w:val="0"/>
        <w:adjustRightInd w:val="0"/>
        <w:spacing w:line="288" w:lineRule="auto"/>
        <w:textAlignment w:val="center"/>
        <w:rPr>
          <w:rFonts w:ascii="Calibri" w:hAnsi="Calibri" w:cs="Calibri"/>
          <w:color w:val="000000"/>
          <w:spacing w:val="-2"/>
          <w:sz w:val="20"/>
          <w:szCs w:val="20"/>
        </w:rPr>
      </w:pPr>
      <w:r w:rsidRPr="00DC3600">
        <w:rPr>
          <w:rFonts w:ascii="Calibri" w:hAnsi="Calibri" w:cs="Calibri"/>
          <w:color w:val="000000"/>
          <w:spacing w:val="-2"/>
          <w:sz w:val="20"/>
          <w:szCs w:val="20"/>
        </w:rPr>
        <w:t>Thank you for your consideration and for your service to our community</w:t>
      </w:r>
      <w:r>
        <w:rPr>
          <w:rFonts w:ascii="Calibri" w:hAnsi="Calibri" w:cs="Calibri"/>
          <w:color w:val="000000"/>
          <w:spacing w:val="-2"/>
          <w:sz w:val="20"/>
          <w:szCs w:val="20"/>
        </w:rPr>
        <w:t>.</w:t>
      </w:r>
    </w:p>
    <w:p w14:paraId="059CE59A" w14:textId="77777777" w:rsidR="00E52495" w:rsidRPr="004C575D" w:rsidRDefault="00E52495" w:rsidP="00E52495">
      <w:pPr>
        <w:autoSpaceDE w:val="0"/>
        <w:autoSpaceDN w:val="0"/>
        <w:adjustRightInd w:val="0"/>
        <w:spacing w:line="288" w:lineRule="auto"/>
        <w:textAlignment w:val="center"/>
        <w:rPr>
          <w:rFonts w:ascii="Calibri" w:hAnsi="Calibri" w:cs="Calibri"/>
          <w:color w:val="000000"/>
          <w:spacing w:val="-2"/>
          <w:sz w:val="20"/>
          <w:szCs w:val="20"/>
        </w:rPr>
      </w:pPr>
    </w:p>
    <w:p w14:paraId="62BD4B1B" w14:textId="6F20ECBB" w:rsidR="00E52495" w:rsidRPr="004C575D" w:rsidRDefault="00E52495" w:rsidP="00E52495">
      <w:pPr>
        <w:autoSpaceDE w:val="0"/>
        <w:autoSpaceDN w:val="0"/>
        <w:adjustRightInd w:val="0"/>
        <w:spacing w:line="288" w:lineRule="auto"/>
        <w:textAlignment w:val="center"/>
        <w:rPr>
          <w:rFonts w:ascii="Calibri" w:hAnsi="Calibri" w:cs="Calibri"/>
          <w:color w:val="000000"/>
          <w:spacing w:val="-2"/>
          <w:sz w:val="20"/>
          <w:szCs w:val="20"/>
        </w:rPr>
      </w:pPr>
      <w:r w:rsidRPr="1476D061">
        <w:rPr>
          <w:rFonts w:ascii="Calibri" w:hAnsi="Calibri" w:cs="Calibri"/>
          <w:color w:val="000000"/>
          <w:spacing w:val="-2"/>
          <w:sz w:val="20"/>
          <w:szCs w:val="20"/>
        </w:rPr>
        <w:t>With gratitude,</w:t>
      </w:r>
    </w:p>
    <w:p w14:paraId="664DEA03" w14:textId="608E2AB6" w:rsidR="00E931E8" w:rsidRPr="00E931E8" w:rsidRDefault="00E931E8" w:rsidP="00E931E8">
      <w:pPr>
        <w:shd w:val="clear" w:color="auto" w:fill="FFFFFF"/>
        <w:textAlignment w:val="baseline"/>
        <w:rPr>
          <w:rFonts w:ascii="Calibri" w:eastAsia="Aptos" w:hAnsi="Calibri" w:cs="Calibri"/>
          <w:color w:val="041E42"/>
          <w:sz w:val="20"/>
          <w:szCs w:val="20"/>
        </w:rPr>
      </w:pPr>
      <w:r w:rsidRPr="004C575D">
        <w:rPr>
          <w:rFonts w:ascii="Calibri" w:eastAsia="Aptos" w:hAnsi="Calibri" w:cs="Calibri"/>
          <w:b/>
          <w:bCs/>
          <w:color w:val="041E42"/>
          <w:sz w:val="20"/>
          <w:szCs w:val="20"/>
        </w:rPr>
        <w:t>[Your Name]</w:t>
      </w:r>
    </w:p>
    <w:p w14:paraId="56176DCC" w14:textId="639044DE" w:rsidR="00E931E8" w:rsidRPr="00E931E8" w:rsidRDefault="00E931E8" w:rsidP="1476D061">
      <w:pPr>
        <w:shd w:val="clear" w:color="auto" w:fill="FFFFFF" w:themeFill="background2"/>
        <w:textAlignment w:val="baseline"/>
        <w:rPr>
          <w:rFonts w:ascii="Calibri" w:eastAsia="Aptos" w:hAnsi="Calibri" w:cs="Calibri"/>
          <w:color w:val="041E42"/>
          <w:sz w:val="20"/>
          <w:szCs w:val="20"/>
        </w:rPr>
      </w:pPr>
      <w:r w:rsidRPr="004C575D">
        <w:rPr>
          <w:rFonts w:ascii="Calibri" w:eastAsia="Aptos" w:hAnsi="Calibri" w:cs="Calibri"/>
          <w:color w:val="041E42"/>
          <w:sz w:val="20"/>
          <w:szCs w:val="20"/>
        </w:rPr>
        <w:t xml:space="preserve">Shatterproof </w:t>
      </w:r>
      <w:r w:rsidR="00DC3600">
        <w:rPr>
          <w:rFonts w:ascii="Calibri" w:eastAsia="Aptos" w:hAnsi="Calibri" w:cs="Calibri"/>
          <w:color w:val="041E42"/>
          <w:sz w:val="20"/>
          <w:szCs w:val="20"/>
        </w:rPr>
        <w:t>Volunteer</w:t>
      </w:r>
    </w:p>
    <w:p w14:paraId="5BDC1CD9" w14:textId="77777777" w:rsidR="00E931E8" w:rsidRPr="00E931E8" w:rsidRDefault="00E931E8" w:rsidP="1476D061">
      <w:pPr>
        <w:shd w:val="clear" w:color="auto" w:fill="FFFFFF" w:themeFill="background2"/>
        <w:textAlignment w:val="baseline"/>
        <w:rPr>
          <w:rFonts w:ascii="Calibri" w:eastAsia="Aptos" w:hAnsi="Calibri" w:cs="Calibri"/>
          <w:color w:val="041E42"/>
          <w:sz w:val="20"/>
          <w:szCs w:val="20"/>
        </w:rPr>
      </w:pPr>
    </w:p>
    <w:p w14:paraId="264BA6B2" w14:textId="20D52B63" w:rsidR="00E931E8" w:rsidRPr="00E931E8" w:rsidRDefault="00E931E8" w:rsidP="00E931E8">
      <w:pPr>
        <w:shd w:val="clear" w:color="auto" w:fill="FFFFFF"/>
        <w:textAlignment w:val="baseline"/>
        <w:rPr>
          <w:rFonts w:ascii="Calibri" w:eastAsia="Aptos" w:hAnsi="Calibri" w:cs="Calibri"/>
          <w:color w:val="000000"/>
          <w:sz w:val="20"/>
          <w:szCs w:val="20"/>
        </w:rPr>
      </w:pPr>
      <w:r w:rsidRPr="00E931E8">
        <w:rPr>
          <w:rFonts w:ascii="Calibri" w:eastAsia="Aptos" w:hAnsi="Calibri" w:cs="Calibri"/>
          <w:color w:val="2CD5C3"/>
          <w:sz w:val="20"/>
          <w:szCs w:val="20"/>
          <w:bdr w:val="none" w:sz="0" w:space="0" w:color="auto" w:frame="1"/>
        </w:rPr>
        <w:t>T.</w:t>
      </w:r>
      <w:r w:rsidRPr="00E931E8">
        <w:rPr>
          <w:rFonts w:ascii="Calibri" w:eastAsia="Aptos" w:hAnsi="Calibri" w:cs="Calibri"/>
          <w:color w:val="000000"/>
          <w:sz w:val="20"/>
          <w:szCs w:val="20"/>
        </w:rPr>
        <w:t> </w:t>
      </w:r>
      <w:r w:rsidRPr="004C575D">
        <w:rPr>
          <w:rFonts w:ascii="Calibri" w:eastAsia="Aptos" w:hAnsi="Calibri" w:cs="Calibri"/>
          <w:color w:val="041E42"/>
          <w:sz w:val="20"/>
          <w:szCs w:val="20"/>
          <w:bdr w:val="none" w:sz="0" w:space="0" w:color="auto" w:frame="1"/>
        </w:rPr>
        <w:t>xxx-xxx-xxx</w:t>
      </w:r>
    </w:p>
    <w:p w14:paraId="3D445CBF" w14:textId="52576449" w:rsidR="00715145" w:rsidRPr="004C575D" w:rsidRDefault="00E931E8" w:rsidP="00E931E8">
      <w:pPr>
        <w:shd w:val="clear" w:color="auto" w:fill="FFFFFF"/>
        <w:textAlignment w:val="baseline"/>
        <w:rPr>
          <w:rFonts w:ascii="Calibri" w:eastAsia="Aptos" w:hAnsi="Calibri" w:cs="Calibri"/>
          <w:color w:val="041E42"/>
          <w:sz w:val="20"/>
          <w:szCs w:val="20"/>
        </w:rPr>
      </w:pPr>
      <w:r w:rsidRPr="00E931E8">
        <w:rPr>
          <w:rFonts w:ascii="Calibri" w:eastAsia="Aptos" w:hAnsi="Calibri" w:cs="Calibri"/>
          <w:color w:val="2CD5C3"/>
          <w:sz w:val="20"/>
          <w:szCs w:val="20"/>
          <w:bdr w:val="none" w:sz="0" w:space="0" w:color="auto" w:frame="1"/>
        </w:rPr>
        <w:t>E.</w:t>
      </w:r>
      <w:r w:rsidRPr="00E931E8">
        <w:rPr>
          <w:rFonts w:ascii="Calibri" w:eastAsia="Aptos" w:hAnsi="Calibri" w:cs="Calibri"/>
          <w:color w:val="000000"/>
          <w:sz w:val="20"/>
          <w:szCs w:val="20"/>
        </w:rPr>
        <w:t> </w:t>
      </w:r>
      <w:hyperlink r:id="rId11" w:history="1">
        <w:r w:rsidR="00DC3600" w:rsidRPr="000F6FBC">
          <w:rPr>
            <w:rStyle w:val="Hyperlink"/>
            <w:rFonts w:ascii="Calibri" w:eastAsia="Aptos" w:hAnsi="Calibri" w:cs="Calibri"/>
            <w:sz w:val="20"/>
            <w:szCs w:val="20"/>
            <w:bdr w:val="none" w:sz="0" w:space="0" w:color="auto" w:frame="1"/>
          </w:rPr>
          <w:t>xxx@xxx.xxx</w:t>
        </w:r>
      </w:hyperlink>
    </w:p>
    <w:sectPr w:rsidR="00715145" w:rsidRPr="004C575D" w:rsidSect="00DE6179">
      <w:headerReference w:type="default" r:id="rId12"/>
      <w:footerReference w:type="default" r:id="rId13"/>
      <w:headerReference w:type="first" r:id="rId14"/>
      <w:footerReference w:type="first" r:id="rId15"/>
      <w:pgSz w:w="12242" w:h="15842" w:code="9"/>
      <w:pgMar w:top="2552" w:right="1361" w:bottom="1985" w:left="1361" w:header="680" w:footer="56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4AC2" w14:textId="77777777" w:rsidR="00D940E3" w:rsidRDefault="00D940E3" w:rsidP="001E745B">
      <w:r>
        <w:separator/>
      </w:r>
    </w:p>
  </w:endnote>
  <w:endnote w:type="continuationSeparator" w:id="0">
    <w:p w14:paraId="30307B52" w14:textId="77777777" w:rsidR="00D940E3" w:rsidRDefault="00D940E3" w:rsidP="001E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altName w:val="Calibri"/>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roxima Nova">
    <w:altName w:val="Tahoma"/>
    <w:panose1 w:val="02000506030000020004"/>
    <w:charset w:val="00"/>
    <w:family w:val="modern"/>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6459" w14:textId="77777777" w:rsidR="00E3678B" w:rsidRPr="00BB657C" w:rsidRDefault="00BB657C" w:rsidP="00E62259">
    <w:pPr>
      <w:pStyle w:val="Footer"/>
      <w:tabs>
        <w:tab w:val="clear" w:pos="4320"/>
        <w:tab w:val="clear" w:pos="8640"/>
        <w:tab w:val="right" w:pos="9526"/>
      </w:tabs>
      <w:rPr>
        <w:rFonts w:ascii="Proxima Nova" w:hAnsi="Proxima Nova" w:cs="Arial"/>
        <w:color w:val="2E81F2" w:themeColor="text1" w:themeTint="80"/>
        <w:sz w:val="13"/>
        <w:szCs w:val="13"/>
      </w:rPr>
    </w:pPr>
    <w:r w:rsidRPr="00BB657C">
      <w:rPr>
        <w:rFonts w:ascii="Proxima Nova" w:hAnsi="Proxima Nova" w:cs="Arial"/>
        <w:b/>
        <w:bCs/>
        <w:color w:val="041E42"/>
        <w:sz w:val="14"/>
        <w:szCs w:val="14"/>
        <w:lang w:val="en-GB"/>
      </w:rPr>
      <w:t>Shatterproof.org</w:t>
    </w:r>
    <w:r w:rsidRPr="00BB657C">
      <w:rPr>
        <w:rFonts w:ascii="Proxima Nova" w:hAnsi="Proxima Nova" w:cs="Arial"/>
        <w:color w:val="041E42"/>
        <w:sz w:val="13"/>
        <w:szCs w:val="13"/>
        <w:lang w:val="en-GB"/>
      </w:rPr>
      <w:t xml:space="preserve">  </w:t>
    </w:r>
    <w:r w:rsidR="00E62259" w:rsidRPr="00BB657C">
      <w:rPr>
        <w:rFonts w:ascii="Proxima Nova" w:hAnsi="Proxima Nova" w:cs="Arial"/>
        <w:color w:val="2E81F2" w:themeColor="text1" w:themeTint="80"/>
        <w:sz w:val="13"/>
        <w:szCs w:val="13"/>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2876" w14:textId="2F93B8BB" w:rsidR="006858AF" w:rsidRPr="003A4885" w:rsidRDefault="00BB657C" w:rsidP="004C1C23">
    <w:pPr>
      <w:pStyle w:val="Footer"/>
      <w:jc w:val="center"/>
      <w:rPr>
        <w:rFonts w:ascii="Calibri" w:hAnsi="Calibri" w:cs="Calibri"/>
        <w:color w:val="041E41" w:themeColor="text1"/>
        <w:sz w:val="18"/>
        <w:szCs w:val="18"/>
        <w:lang w:val="en-GB"/>
      </w:rPr>
    </w:pPr>
    <w:hyperlink r:id="rId1" w:history="1">
      <w:r w:rsidRPr="003A4885">
        <w:rPr>
          <w:rStyle w:val="Hyperlink"/>
          <w:rFonts w:ascii="Calibri" w:hAnsi="Calibri" w:cs="Calibri"/>
          <w:b/>
          <w:color w:val="2ED9C3" w:themeColor="accent6"/>
          <w:sz w:val="18"/>
          <w:szCs w:val="18"/>
          <w:u w:val="single"/>
          <w:lang w:val="en-GB"/>
        </w:rPr>
        <w:t>Shatterproof.org</w:t>
      </w:r>
      <w:r w:rsidRPr="003A4885">
        <w:rPr>
          <w:rStyle w:val="Hyperlink"/>
          <w:rFonts w:ascii="Calibri" w:hAnsi="Calibri" w:cs="Calibri"/>
          <w:sz w:val="18"/>
          <w:szCs w:val="18"/>
          <w:lang w:val="en-GB"/>
        </w:rPr>
        <w:t xml:space="preserve"> </w:t>
      </w:r>
    </w:hyperlink>
    <w:r w:rsidRPr="003A4885">
      <w:rPr>
        <w:rFonts w:ascii="Calibri" w:hAnsi="Calibri" w:cs="Calibri"/>
        <w:color w:val="041E41" w:themeColor="text2"/>
        <w:sz w:val="18"/>
        <w:szCs w:val="18"/>
        <w:lang w:val="en-GB"/>
      </w:rPr>
      <w:t xml:space="preserve"> </w:t>
    </w:r>
    <w:proofErr w:type="gramStart"/>
    <w:r w:rsidRPr="003A4885">
      <w:rPr>
        <w:rFonts w:ascii="Calibri" w:hAnsi="Calibri" w:cs="Calibri"/>
        <w:color w:val="041E41" w:themeColor="text2"/>
        <w:sz w:val="18"/>
        <w:szCs w:val="18"/>
        <w:lang w:val="en-GB"/>
      </w:rPr>
      <w:t xml:space="preserve">|  </w:t>
    </w:r>
    <w:r w:rsidR="0064374C">
      <w:rPr>
        <w:rFonts w:ascii="Calibri" w:hAnsi="Calibri" w:cs="Calibri"/>
        <w:color w:val="041E41" w:themeColor="text2"/>
        <w:sz w:val="18"/>
        <w:szCs w:val="18"/>
        <w:lang w:val="en-GB"/>
      </w:rPr>
      <w:t>56</w:t>
    </w:r>
    <w:proofErr w:type="gramEnd"/>
    <w:r w:rsidR="0064374C">
      <w:rPr>
        <w:rFonts w:ascii="Calibri" w:hAnsi="Calibri" w:cs="Calibri"/>
        <w:color w:val="041E41" w:themeColor="text2"/>
        <w:sz w:val="18"/>
        <w:szCs w:val="18"/>
        <w:lang w:val="en-GB"/>
      </w:rPr>
      <w:t xml:space="preserve"> Broad Street Suite 14069 Boston, MA </w:t>
    </w:r>
    <w:proofErr w:type="gramStart"/>
    <w:r w:rsidR="0064374C">
      <w:rPr>
        <w:rFonts w:ascii="Calibri" w:hAnsi="Calibri" w:cs="Calibri"/>
        <w:color w:val="041E41" w:themeColor="text2"/>
        <w:sz w:val="18"/>
        <w:szCs w:val="18"/>
        <w:lang w:val="en-GB"/>
      </w:rPr>
      <w:t>02109</w:t>
    </w:r>
    <w:r w:rsidRPr="003A4885">
      <w:rPr>
        <w:rFonts w:ascii="Calibri" w:hAnsi="Calibri" w:cs="Calibri"/>
        <w:color w:val="041E41" w:themeColor="text2"/>
        <w:sz w:val="18"/>
        <w:szCs w:val="18"/>
        <w:lang w:val="en-GB"/>
      </w:rPr>
      <w:t xml:space="preserve">  |</w:t>
    </w:r>
    <w:proofErr w:type="gramEnd"/>
    <w:r w:rsidRPr="003A4885">
      <w:rPr>
        <w:rFonts w:ascii="Calibri" w:hAnsi="Calibri" w:cs="Calibri"/>
        <w:color w:val="041E41" w:themeColor="text2"/>
        <w:sz w:val="18"/>
        <w:szCs w:val="18"/>
        <w:lang w:val="en-GB"/>
      </w:rPr>
      <w:t xml:space="preserve">  </w:t>
    </w:r>
    <w:hyperlink r:id="rId2" w:history="1">
      <w:r w:rsidR="00DC3600" w:rsidRPr="00DC3600">
        <w:rPr>
          <w:rStyle w:val="Hyperlink"/>
          <w:rFonts w:ascii="Calibri" w:hAnsi="Calibri" w:cs="Calibri"/>
          <w:b/>
          <w:bCs/>
          <w:color w:val="2CD5C3" w:themeColor="accent1"/>
          <w:sz w:val="18"/>
          <w:szCs w:val="18"/>
          <w:u w:val="single"/>
          <w:lang w:val="en-GB"/>
        </w:rPr>
        <w:t>Volunteer@Shatterproof.org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7B0E" w14:textId="77777777" w:rsidR="00D940E3" w:rsidRDefault="00D940E3" w:rsidP="001E745B">
      <w:r>
        <w:separator/>
      </w:r>
    </w:p>
  </w:footnote>
  <w:footnote w:type="continuationSeparator" w:id="0">
    <w:p w14:paraId="52DF28C1" w14:textId="77777777" w:rsidR="00D940E3" w:rsidRDefault="00D940E3" w:rsidP="001E7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3F47" w14:textId="77777777" w:rsidR="004C1CFF" w:rsidRPr="001E745B" w:rsidRDefault="00632D17" w:rsidP="00632D17">
    <w:pPr>
      <w:pStyle w:val="Header"/>
      <w:ind w:right="-261"/>
    </w:pPr>
    <w:r>
      <w:rPr>
        <w:noProof/>
        <w:lang w:val="en-IE" w:eastAsia="en-IE"/>
      </w:rPr>
      <w:drawing>
        <wp:anchor distT="0" distB="0" distL="114300" distR="114300" simplePos="0" relativeHeight="251658241" behindDoc="0" locked="0" layoutInCell="1" allowOverlap="1" wp14:anchorId="7323930B" wp14:editId="36CD052F">
          <wp:simplePos x="0" y="0"/>
          <wp:positionH relativeFrom="margin">
            <wp:posOffset>5646834</wp:posOffset>
          </wp:positionH>
          <wp:positionV relativeFrom="margin">
            <wp:posOffset>-1010285</wp:posOffset>
          </wp:positionV>
          <wp:extent cx="606425" cy="606425"/>
          <wp:effectExtent l="0" t="0" r="0" b="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stretch>
                    <a:fillRect/>
                  </a:stretch>
                </pic:blipFill>
                <pic:spPr>
                  <a:xfrm>
                    <a:off x="0" y="0"/>
                    <a:ext cx="606425" cy="6064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8E64" w14:textId="77777777" w:rsidR="00E3678B" w:rsidRDefault="00BB657C" w:rsidP="00632D17">
    <w:pPr>
      <w:pStyle w:val="Header"/>
      <w:ind w:right="-261"/>
    </w:pPr>
    <w:r>
      <w:rPr>
        <w:noProof/>
      </w:rPr>
      <w:drawing>
        <wp:anchor distT="0" distB="0" distL="114300" distR="114300" simplePos="0" relativeHeight="251658240" behindDoc="1" locked="0" layoutInCell="1" allowOverlap="1" wp14:anchorId="724C9D09" wp14:editId="00314E9F">
          <wp:simplePos x="0" y="0"/>
          <wp:positionH relativeFrom="margin">
            <wp:posOffset>3917784</wp:posOffset>
          </wp:positionH>
          <wp:positionV relativeFrom="margin">
            <wp:posOffset>-1024172</wp:posOffset>
          </wp:positionV>
          <wp:extent cx="2381250" cy="666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2381250" cy="666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3CCD"/>
    <w:multiLevelType w:val="hybridMultilevel"/>
    <w:tmpl w:val="92FA07CC"/>
    <w:lvl w:ilvl="0" w:tplc="F9FAB078">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1953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8AC"/>
    <w:rsid w:val="00003B99"/>
    <w:rsid w:val="00017EAF"/>
    <w:rsid w:val="000220AB"/>
    <w:rsid w:val="0005641B"/>
    <w:rsid w:val="00094AC0"/>
    <w:rsid w:val="0009608B"/>
    <w:rsid w:val="00097F45"/>
    <w:rsid w:val="000A69B5"/>
    <w:rsid w:val="000B3F2E"/>
    <w:rsid w:val="000C3FA8"/>
    <w:rsid w:val="000D407A"/>
    <w:rsid w:val="000F495C"/>
    <w:rsid w:val="00123324"/>
    <w:rsid w:val="00131C70"/>
    <w:rsid w:val="0016313B"/>
    <w:rsid w:val="001727B1"/>
    <w:rsid w:val="00174343"/>
    <w:rsid w:val="001B4498"/>
    <w:rsid w:val="001B68F2"/>
    <w:rsid w:val="001D6A28"/>
    <w:rsid w:val="001E0739"/>
    <w:rsid w:val="001E745B"/>
    <w:rsid w:val="001F1146"/>
    <w:rsid w:val="001F685F"/>
    <w:rsid w:val="001F6B38"/>
    <w:rsid w:val="00233DC9"/>
    <w:rsid w:val="002410CA"/>
    <w:rsid w:val="0027142E"/>
    <w:rsid w:val="0027694D"/>
    <w:rsid w:val="002852A3"/>
    <w:rsid w:val="002963C0"/>
    <w:rsid w:val="002E21A6"/>
    <w:rsid w:val="002F674E"/>
    <w:rsid w:val="003464EB"/>
    <w:rsid w:val="003523A4"/>
    <w:rsid w:val="003926AA"/>
    <w:rsid w:val="00397E87"/>
    <w:rsid w:val="003A4885"/>
    <w:rsid w:val="003B4DCB"/>
    <w:rsid w:val="003E269B"/>
    <w:rsid w:val="003E7293"/>
    <w:rsid w:val="00410AA3"/>
    <w:rsid w:val="00413DD0"/>
    <w:rsid w:val="00424084"/>
    <w:rsid w:val="00436F44"/>
    <w:rsid w:val="00466BC1"/>
    <w:rsid w:val="00477166"/>
    <w:rsid w:val="004C1C23"/>
    <w:rsid w:val="004C1CFF"/>
    <w:rsid w:val="004C575D"/>
    <w:rsid w:val="004C76CA"/>
    <w:rsid w:val="004D4392"/>
    <w:rsid w:val="004E2941"/>
    <w:rsid w:val="004F4744"/>
    <w:rsid w:val="00514E92"/>
    <w:rsid w:val="00547A2D"/>
    <w:rsid w:val="005C6444"/>
    <w:rsid w:val="005D2C70"/>
    <w:rsid w:val="005D697A"/>
    <w:rsid w:val="005E6334"/>
    <w:rsid w:val="005F20D7"/>
    <w:rsid w:val="00632D17"/>
    <w:rsid w:val="0063311F"/>
    <w:rsid w:val="0064374C"/>
    <w:rsid w:val="00652C17"/>
    <w:rsid w:val="006858AF"/>
    <w:rsid w:val="006C0401"/>
    <w:rsid w:val="006C677B"/>
    <w:rsid w:val="006F3155"/>
    <w:rsid w:val="00715145"/>
    <w:rsid w:val="00773570"/>
    <w:rsid w:val="007C1C15"/>
    <w:rsid w:val="007E7C83"/>
    <w:rsid w:val="00810416"/>
    <w:rsid w:val="00815ACD"/>
    <w:rsid w:val="0081718F"/>
    <w:rsid w:val="00833F62"/>
    <w:rsid w:val="008A12FE"/>
    <w:rsid w:val="008C76EE"/>
    <w:rsid w:val="00991839"/>
    <w:rsid w:val="009B7294"/>
    <w:rsid w:val="009D3B30"/>
    <w:rsid w:val="009D60FB"/>
    <w:rsid w:val="00A04A2A"/>
    <w:rsid w:val="00A15B27"/>
    <w:rsid w:val="00A266F4"/>
    <w:rsid w:val="00A468F9"/>
    <w:rsid w:val="00A712AE"/>
    <w:rsid w:val="00A863DB"/>
    <w:rsid w:val="00AE1899"/>
    <w:rsid w:val="00AE4073"/>
    <w:rsid w:val="00B25B50"/>
    <w:rsid w:val="00B272A3"/>
    <w:rsid w:val="00B41194"/>
    <w:rsid w:val="00B468A1"/>
    <w:rsid w:val="00B647E9"/>
    <w:rsid w:val="00B8529E"/>
    <w:rsid w:val="00B90DFE"/>
    <w:rsid w:val="00BB18AC"/>
    <w:rsid w:val="00BB657C"/>
    <w:rsid w:val="00C016BC"/>
    <w:rsid w:val="00C24D62"/>
    <w:rsid w:val="00C27E5E"/>
    <w:rsid w:val="00C41923"/>
    <w:rsid w:val="00C7313A"/>
    <w:rsid w:val="00CD6249"/>
    <w:rsid w:val="00CE720F"/>
    <w:rsid w:val="00D21D05"/>
    <w:rsid w:val="00D424AE"/>
    <w:rsid w:val="00D4567F"/>
    <w:rsid w:val="00D8108A"/>
    <w:rsid w:val="00D940E3"/>
    <w:rsid w:val="00DC3600"/>
    <w:rsid w:val="00DE6179"/>
    <w:rsid w:val="00E13C03"/>
    <w:rsid w:val="00E21A20"/>
    <w:rsid w:val="00E337D4"/>
    <w:rsid w:val="00E3678B"/>
    <w:rsid w:val="00E52495"/>
    <w:rsid w:val="00E62259"/>
    <w:rsid w:val="00E931E8"/>
    <w:rsid w:val="00EB65E7"/>
    <w:rsid w:val="00ED0EA6"/>
    <w:rsid w:val="00EF1381"/>
    <w:rsid w:val="00EF3BCD"/>
    <w:rsid w:val="00F15427"/>
    <w:rsid w:val="00F43C1D"/>
    <w:rsid w:val="00FF4110"/>
    <w:rsid w:val="071C9491"/>
    <w:rsid w:val="0B4BB75B"/>
    <w:rsid w:val="0EA1BABA"/>
    <w:rsid w:val="1183DC61"/>
    <w:rsid w:val="1476D061"/>
    <w:rsid w:val="1C7132EA"/>
    <w:rsid w:val="22DEC9CE"/>
    <w:rsid w:val="2A9F158F"/>
    <w:rsid w:val="327FB51A"/>
    <w:rsid w:val="3329E588"/>
    <w:rsid w:val="4228592F"/>
    <w:rsid w:val="4591B252"/>
    <w:rsid w:val="4D889CF6"/>
    <w:rsid w:val="56D8A68C"/>
    <w:rsid w:val="6739066C"/>
    <w:rsid w:val="694A809A"/>
    <w:rsid w:val="7166D583"/>
    <w:rsid w:val="76883FAC"/>
    <w:rsid w:val="797CC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B75599"/>
  <w14:defaultImageDpi w14:val="300"/>
  <w15:docId w15:val="{304A5A1C-136A-43BE-8EE5-73DE0EEE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45B"/>
    <w:pPr>
      <w:tabs>
        <w:tab w:val="center" w:pos="4320"/>
        <w:tab w:val="right" w:pos="8640"/>
      </w:tabs>
    </w:pPr>
  </w:style>
  <w:style w:type="character" w:customStyle="1" w:styleId="HeaderChar">
    <w:name w:val="Header Char"/>
    <w:basedOn w:val="DefaultParagraphFont"/>
    <w:link w:val="Header"/>
    <w:uiPriority w:val="99"/>
    <w:rsid w:val="001E745B"/>
  </w:style>
  <w:style w:type="paragraph" w:styleId="Footer">
    <w:name w:val="footer"/>
    <w:basedOn w:val="Normal"/>
    <w:link w:val="FooterChar"/>
    <w:uiPriority w:val="99"/>
    <w:unhideWhenUsed/>
    <w:rsid w:val="001E745B"/>
    <w:pPr>
      <w:tabs>
        <w:tab w:val="center" w:pos="4320"/>
        <w:tab w:val="right" w:pos="8640"/>
      </w:tabs>
    </w:pPr>
  </w:style>
  <w:style w:type="character" w:customStyle="1" w:styleId="FooterChar">
    <w:name w:val="Footer Char"/>
    <w:basedOn w:val="DefaultParagraphFont"/>
    <w:link w:val="Footer"/>
    <w:uiPriority w:val="99"/>
    <w:rsid w:val="001E745B"/>
  </w:style>
  <w:style w:type="paragraph" w:styleId="BalloonText">
    <w:name w:val="Balloon Text"/>
    <w:basedOn w:val="Normal"/>
    <w:link w:val="BalloonTextChar"/>
    <w:uiPriority w:val="99"/>
    <w:semiHidden/>
    <w:unhideWhenUsed/>
    <w:rsid w:val="001E74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745B"/>
    <w:rPr>
      <w:rFonts w:ascii="Lucida Grande" w:hAnsi="Lucida Grande" w:cs="Lucida Grande"/>
      <w:sz w:val="18"/>
      <w:szCs w:val="18"/>
    </w:rPr>
  </w:style>
  <w:style w:type="paragraph" w:customStyle="1" w:styleId="NoParagraphStyle">
    <w:name w:val="[No Paragraph Style]"/>
    <w:rsid w:val="00410AA3"/>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410AA3"/>
  </w:style>
  <w:style w:type="character" w:styleId="Hyperlink">
    <w:name w:val="Hyperlink"/>
    <w:basedOn w:val="DefaultParagraphFont"/>
    <w:uiPriority w:val="99"/>
    <w:unhideWhenUsed/>
    <w:rsid w:val="00B25B50"/>
    <w:rPr>
      <w:rFonts w:ascii="Arial" w:hAnsi="Arial"/>
      <w:b w:val="0"/>
      <w:i w:val="0"/>
      <w:color w:val="041E41" w:themeColor="text2"/>
      <w:sz w:val="16"/>
      <w:u w:val="none"/>
    </w:rPr>
  </w:style>
  <w:style w:type="character" w:styleId="FollowedHyperlink">
    <w:name w:val="FollowedHyperlink"/>
    <w:basedOn w:val="DefaultParagraphFont"/>
    <w:uiPriority w:val="99"/>
    <w:semiHidden/>
    <w:unhideWhenUsed/>
    <w:rsid w:val="006C677B"/>
    <w:rPr>
      <w:color w:val="B2C6F4" w:themeColor="followedHyperlink"/>
      <w:u w:val="single"/>
    </w:rPr>
  </w:style>
  <w:style w:type="character" w:styleId="UnresolvedMention">
    <w:name w:val="Unresolved Mention"/>
    <w:basedOn w:val="DefaultParagraphFont"/>
    <w:uiPriority w:val="99"/>
    <w:semiHidden/>
    <w:unhideWhenUsed/>
    <w:rsid w:val="00E93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30555">
      <w:bodyDiv w:val="1"/>
      <w:marLeft w:val="0"/>
      <w:marRight w:val="0"/>
      <w:marTop w:val="0"/>
      <w:marBottom w:val="0"/>
      <w:divBdr>
        <w:top w:val="none" w:sz="0" w:space="0" w:color="auto"/>
        <w:left w:val="none" w:sz="0" w:space="0" w:color="auto"/>
        <w:bottom w:val="none" w:sz="0" w:space="0" w:color="auto"/>
        <w:right w:val="none" w:sz="0" w:space="0" w:color="auto"/>
      </w:divBdr>
    </w:div>
    <w:div w:id="1809711375">
      <w:bodyDiv w:val="1"/>
      <w:marLeft w:val="0"/>
      <w:marRight w:val="0"/>
      <w:marTop w:val="0"/>
      <w:marBottom w:val="0"/>
      <w:divBdr>
        <w:top w:val="none" w:sz="0" w:space="0" w:color="auto"/>
        <w:left w:val="none" w:sz="0" w:space="0" w:color="auto"/>
        <w:bottom w:val="none" w:sz="0" w:space="0" w:color="auto"/>
        <w:right w:val="none" w:sz="0" w:space="0" w:color="auto"/>
      </w:divBdr>
    </w:div>
    <w:div w:id="1825273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xxx.xx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Volunteer@Shatterproof.org" TargetMode="External"/><Relationship Id="rId1" Type="http://schemas.openxmlformats.org/officeDocument/2006/relationships/hyperlink" Target="https://shatterproo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leTuggle\Box\2023%20Brand%20Refresh\Shatterproof\Letterhead%20Template\SP_US_Letter.dotx" TargetMode="External"/></Relationships>
</file>

<file path=word/theme/theme1.xml><?xml version="1.0" encoding="utf-8"?>
<a:theme xmlns:a="http://schemas.openxmlformats.org/drawingml/2006/main" name="Theme1">
  <a:themeElements>
    <a:clrScheme name="Shatterproof">
      <a:dk1>
        <a:srgbClr val="041E41"/>
      </a:dk1>
      <a:lt1>
        <a:srgbClr val="FFFEFF"/>
      </a:lt1>
      <a:dk2>
        <a:srgbClr val="041E41"/>
      </a:dk2>
      <a:lt2>
        <a:srgbClr val="FFFFFF"/>
      </a:lt2>
      <a:accent1>
        <a:srgbClr val="2CD5C3"/>
      </a:accent1>
      <a:accent2>
        <a:srgbClr val="74A1F7"/>
      </a:accent2>
      <a:accent3>
        <a:srgbClr val="935BFF"/>
      </a:accent3>
      <a:accent4>
        <a:srgbClr val="AD5FDF"/>
      </a:accent4>
      <a:accent5>
        <a:srgbClr val="F941F7"/>
      </a:accent5>
      <a:accent6>
        <a:srgbClr val="2ED9C3"/>
      </a:accent6>
      <a:hlink>
        <a:srgbClr val="8181F7"/>
      </a:hlink>
      <a:folHlink>
        <a:srgbClr val="B2C6F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68580" tIns="34290" rIns="68580" bIns="34290" rtlCol="0" anchor="ctr"/>
      <a:lstStyle>
        <a:defPPr algn="l">
          <a:defRPr sz="700" b="0" i="0" dirty="0">
            <a:solidFill>
              <a:schemeClr val="tx2"/>
            </a:solidFill>
            <a:latin typeface="Arial" panose="020B0604020202020204" pitchFamily="34" charset="0"/>
            <a:cs typeface="Arial" panose="020B0604020202020204" pitchFamily="34" charset="0"/>
          </a:defRPr>
        </a:defPPr>
      </a:lstStyle>
    </a:txDef>
  </a:objectDefaults>
  <a:extraClrSchemeLst/>
  <a:extLst>
    <a:ext uri="{05A4C25C-085E-4340-85A3-A5531E510DB2}">
      <thm15:themeFamily xmlns:thm15="http://schemas.microsoft.com/office/thememl/2012/main" name="Theme1" id="{8ED3BE7C-2327-9D4A-869A-A0F8F6BE132C}" vid="{1D23ABE8-DA72-7244-914E-88E79C3DD32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FA8CC4FA37124F956DD8012DB9375D" ma:contentTypeVersion="16" ma:contentTypeDescription="Create a new document." ma:contentTypeScope="" ma:versionID="e3af02720a59b10cbd5ce16d3896e18a">
  <xsd:schema xmlns:xsd="http://www.w3.org/2001/XMLSchema" xmlns:xs="http://www.w3.org/2001/XMLSchema" xmlns:p="http://schemas.microsoft.com/office/2006/metadata/properties" xmlns:ns2="0651c5f0-2f99-4d8d-9781-793d71df665e" xmlns:ns3="c1875ad0-278d-462c-9131-ebd9ba43f099" targetNamespace="http://schemas.microsoft.com/office/2006/metadata/properties" ma:root="true" ma:fieldsID="45beb0d084513aff44d09bbda09578b2" ns2:_="" ns3:_="">
    <xsd:import namespace="0651c5f0-2f99-4d8d-9781-793d71df665e"/>
    <xsd:import namespace="c1875ad0-278d-462c-9131-ebd9ba43f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51c5f0-2f99-4d8d-9781-793d71df6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33af26-9bbd-4dd9-a54a-4b8cf4e28c8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75ad0-278d-462c-9131-ebd9ba43f0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a09fb00-0fd2-4e3f-b525-6918ffb9ba63}" ma:internalName="TaxCatchAll" ma:showField="CatchAllData" ma:web="c1875ad0-278d-462c-9131-ebd9ba43f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1875ad0-278d-462c-9131-ebd9ba43f099"/>
    <lcf76f155ced4ddcb4097134ff3c332f xmlns="0651c5f0-2f99-4d8d-9781-793d71df665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F6DFC-1845-4782-9FDA-518D63BA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51c5f0-2f99-4d8d-9781-793d71df665e"/>
    <ds:schemaRef ds:uri="c1875ad0-278d-462c-9131-ebd9ba43f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99CBE-0146-4DF5-AE86-30FF929743C7}">
  <ds:schemaRefs>
    <ds:schemaRef ds:uri="http://schemas.openxmlformats.org/officeDocument/2006/bibliography"/>
  </ds:schemaRefs>
</ds:datastoreItem>
</file>

<file path=customXml/itemProps3.xml><?xml version="1.0" encoding="utf-8"?>
<ds:datastoreItem xmlns:ds="http://schemas.openxmlformats.org/officeDocument/2006/customXml" ds:itemID="{65BBE1BD-DA5E-4978-BB9E-34260E0FDAAB}">
  <ds:schemaRefs>
    <ds:schemaRef ds:uri="http://schemas.microsoft.com/office/2006/metadata/properties"/>
    <ds:schemaRef ds:uri="http://schemas.microsoft.com/office/infopath/2007/PartnerControls"/>
    <ds:schemaRef ds:uri="c1875ad0-278d-462c-9131-ebd9ba43f099"/>
    <ds:schemaRef ds:uri="0651c5f0-2f99-4d8d-9781-793d71df665e"/>
  </ds:schemaRefs>
</ds:datastoreItem>
</file>

<file path=customXml/itemProps4.xml><?xml version="1.0" encoding="utf-8"?>
<ds:datastoreItem xmlns:ds="http://schemas.openxmlformats.org/officeDocument/2006/customXml" ds:itemID="{C8A737E2-1F27-44AB-937A-1EAF60895F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SP_US_Letter</Template>
  <TotalTime>4</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Fabrik</Company>
  <LinksUpToDate>false</LinksUpToDate>
  <CharactersWithSpaces>1301</CharactersWithSpaces>
  <SharedDoc>false</SharedDoc>
  <HyperlinkBase/>
  <HLinks>
    <vt:vector size="18" baseType="variant">
      <vt:variant>
        <vt:i4>6946902</vt:i4>
      </vt:variant>
      <vt:variant>
        <vt:i4>0</vt:i4>
      </vt:variant>
      <vt:variant>
        <vt:i4>0</vt:i4>
      </vt:variant>
      <vt:variant>
        <vt:i4>5</vt:i4>
      </vt:variant>
      <vt:variant>
        <vt:lpwstr>mailto:xxx@xxx.org</vt:lpwstr>
      </vt:variant>
      <vt:variant>
        <vt:lpwstr/>
      </vt:variant>
      <vt:variant>
        <vt:i4>3211285</vt:i4>
      </vt:variant>
      <vt:variant>
        <vt:i4>3</vt:i4>
      </vt:variant>
      <vt:variant>
        <vt:i4>0</vt:i4>
      </vt:variant>
      <vt:variant>
        <vt:i4>5</vt:i4>
      </vt:variant>
      <vt:variant>
        <vt:lpwstr>mailto:walk@shatterproof.org</vt:lpwstr>
      </vt:variant>
      <vt:variant>
        <vt:lpwstr/>
      </vt:variant>
      <vt:variant>
        <vt:i4>1638421</vt:i4>
      </vt:variant>
      <vt:variant>
        <vt:i4>0</vt:i4>
      </vt:variant>
      <vt:variant>
        <vt:i4>0</vt:i4>
      </vt:variant>
      <vt:variant>
        <vt:i4>5</vt:i4>
      </vt:variant>
      <vt:variant>
        <vt:lpwstr>https://shatterproof.org/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Tuggle</dc:creator>
  <cp:keywords/>
  <dc:description/>
  <cp:lastModifiedBy>Gabrielle Tuggle</cp:lastModifiedBy>
  <cp:revision>2</cp:revision>
  <cp:lastPrinted>2016-12-09T12:41:00Z</cp:lastPrinted>
  <dcterms:created xsi:type="dcterms:W3CDTF">2026-08-05T17:04:00Z</dcterms:created>
  <dcterms:modified xsi:type="dcterms:W3CDTF">2026-08-05T17:04:00Z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382579910</vt:i4>
  </property>
  <property fmtid="{D5CDD505-2E9C-101B-9397-08002B2CF9AE}" pid="3" name="_NewReviewCycle">
    <vt:lpwstr/>
  </property>
  <property fmtid="{D5CDD505-2E9C-101B-9397-08002B2CF9AE}" pid="4" name="_EmailSubject">
    <vt:lpwstr>New Headed Paper - October 2020</vt:lpwstr>
  </property>
  <property fmtid="{D5CDD505-2E9C-101B-9397-08002B2CF9AE}" pid="5" name="_AuthorEmail">
    <vt:lpwstr>Lindsey.Iss@smurfitkappa.com</vt:lpwstr>
  </property>
  <property fmtid="{D5CDD505-2E9C-101B-9397-08002B2CF9AE}" pid="6" name="_AuthorEmailDisplayName">
    <vt:lpwstr>Iss, Lindsey</vt:lpwstr>
  </property>
  <property fmtid="{D5CDD505-2E9C-101B-9397-08002B2CF9AE}" pid="7" name="ContentTypeId">
    <vt:lpwstr>0x01010056FA8CC4FA37124F956DD8012DB9375D</vt:lpwstr>
  </property>
  <property fmtid="{D5CDD505-2E9C-101B-9397-08002B2CF9AE}" pid="8" name="MediaServiceImageTags">
    <vt:lpwstr/>
  </property>
  <property fmtid="{D5CDD505-2E9C-101B-9397-08002B2CF9AE}" pid="9" name="_ReviewingToolsShownOnce">
    <vt:lpwstr/>
  </property>
</Properties>
</file>